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6A" w:rsidRDefault="00CB156A" w:rsidP="00A04E74">
      <w:pPr>
        <w:pStyle w:val="Title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margin-left:-35.25pt;margin-top:-40.55pt;width:93.05pt;height:78.7pt;z-index:-251658240;visibility:visible">
            <v:imagedata r:id="rId4" o:title=""/>
          </v:shape>
        </w:pict>
      </w:r>
    </w:p>
    <w:p w:rsidR="00CB156A" w:rsidRPr="005B6A2C" w:rsidRDefault="00CB156A" w:rsidP="005B6A2C">
      <w:pPr>
        <w:pStyle w:val="Title"/>
        <w:jc w:val="center"/>
        <w:rPr>
          <w:b/>
          <w:bCs/>
          <w:i/>
          <w:sz w:val="32"/>
          <w:szCs w:val="32"/>
        </w:rPr>
      </w:pPr>
      <w:r w:rsidRPr="005B6A2C">
        <w:rPr>
          <w:b/>
          <w:bCs/>
          <w:i/>
          <w:sz w:val="32"/>
          <w:szCs w:val="32"/>
        </w:rPr>
        <w:t>VIII Mikołajkowe Pływanie w Gminie Chełmiec</w:t>
      </w:r>
    </w:p>
    <w:p w:rsidR="00CB156A" w:rsidRPr="00385ED2" w:rsidRDefault="00CB156A" w:rsidP="005474F3">
      <w:pPr>
        <w:rPr>
          <w:b/>
          <w:i/>
        </w:rPr>
      </w:pPr>
    </w:p>
    <w:p w:rsidR="00CB156A" w:rsidRPr="00A04E74" w:rsidRDefault="00CB156A" w:rsidP="00A04E74">
      <w:pPr>
        <w:pStyle w:val="BodyTextFirstIndent"/>
        <w:rPr>
          <w:b/>
          <w:i/>
        </w:rPr>
      </w:pPr>
      <w:r w:rsidRPr="00A04E74">
        <w:rPr>
          <w:b/>
          <w:i/>
        </w:rPr>
        <w:t>wyniki</w:t>
      </w:r>
    </w:p>
    <w:p w:rsidR="00CB156A" w:rsidRPr="00385ED2" w:rsidRDefault="00CB156A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</w:p>
    <w:p w:rsidR="00CB156A" w:rsidRDefault="00CB156A" w:rsidP="00A04E74">
      <w:pPr>
        <w:pStyle w:val="BodyTextIndent"/>
        <w:rPr>
          <w:b/>
        </w:rPr>
      </w:pPr>
      <w:r w:rsidRPr="00A04E74">
        <w:rPr>
          <w:b/>
        </w:rPr>
        <w:t xml:space="preserve">Dziewczęta oddziały specjalne           styl dowolny </w:t>
      </w:r>
      <w:smartTag w:uri="urn:schemas-microsoft-com:office:smarttags" w:element="metricconverter">
        <w:smartTagPr>
          <w:attr w:name="ProductID" w:val="25 m"/>
        </w:smartTagPr>
        <w:r w:rsidRPr="00A04E74">
          <w:rPr>
            <w:b/>
          </w:rPr>
          <w:t>25 m</w:t>
        </w:r>
      </w:smartTag>
    </w:p>
    <w:p w:rsidR="00CB156A" w:rsidRPr="00A04E74" w:rsidRDefault="00CB156A" w:rsidP="00A04E74">
      <w:pPr>
        <w:pStyle w:val="BodyTextInden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 miejsce: </w:t>
            </w:r>
            <w:r>
              <w:t>Szarata Magdalena</w:t>
            </w:r>
          </w:p>
        </w:tc>
        <w:tc>
          <w:tcPr>
            <w:tcW w:w="1730" w:type="dxa"/>
          </w:tcPr>
          <w:p w:rsidR="00CB156A" w:rsidRPr="00A45AE7" w:rsidRDefault="00CB156A" w:rsidP="00707F26">
            <w:pPr>
              <w:spacing w:line="360" w:lineRule="auto"/>
              <w:jc w:val="center"/>
              <w:rPr>
                <w:color w:val="FF0000"/>
              </w:rPr>
            </w:pPr>
            <w:r w:rsidRPr="00F466E2">
              <w:t>0:59,31</w:t>
            </w:r>
          </w:p>
        </w:tc>
      </w:tr>
    </w:tbl>
    <w:p w:rsidR="00CB156A" w:rsidRPr="00385ED2" w:rsidRDefault="00CB156A" w:rsidP="0078695D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</w:p>
    <w:p w:rsidR="00CB156A" w:rsidRPr="00A04E74" w:rsidRDefault="00CB156A" w:rsidP="00A04E74">
      <w:pPr>
        <w:pStyle w:val="BodyTextIndent"/>
        <w:rPr>
          <w:b/>
        </w:rPr>
      </w:pPr>
      <w:r w:rsidRPr="00A04E74">
        <w:rPr>
          <w:b/>
        </w:rPr>
        <w:t xml:space="preserve">Chłopcy oddziały specjalne           styl dowolny </w:t>
      </w:r>
      <w:smartTag w:uri="urn:schemas-microsoft-com:office:smarttags" w:element="metricconverter">
        <w:smartTagPr>
          <w:attr w:name="ProductID" w:val="25 m"/>
        </w:smartTagPr>
        <w:r w:rsidRPr="00A04E74">
          <w:rPr>
            <w:b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127CD6">
        <w:trPr>
          <w:jc w:val="center"/>
        </w:trPr>
        <w:tc>
          <w:tcPr>
            <w:tcW w:w="4095" w:type="dxa"/>
          </w:tcPr>
          <w:p w:rsidR="00CB156A" w:rsidRPr="00385ED2" w:rsidRDefault="00CB156A" w:rsidP="00127CD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127CD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127CD6">
        <w:trPr>
          <w:jc w:val="center"/>
        </w:trPr>
        <w:tc>
          <w:tcPr>
            <w:tcW w:w="4095" w:type="dxa"/>
          </w:tcPr>
          <w:p w:rsidR="00CB156A" w:rsidRPr="00385ED2" w:rsidRDefault="00CB156A" w:rsidP="00127CD6">
            <w:pPr>
              <w:spacing w:line="360" w:lineRule="auto"/>
            </w:pPr>
            <w:r w:rsidRPr="00385ED2">
              <w:t xml:space="preserve">I miejsce: </w:t>
            </w:r>
            <w:r>
              <w:t>Mróz Ksawery</w:t>
            </w:r>
          </w:p>
        </w:tc>
        <w:tc>
          <w:tcPr>
            <w:tcW w:w="1730" w:type="dxa"/>
          </w:tcPr>
          <w:p w:rsidR="00CB156A" w:rsidRPr="00385ED2" w:rsidRDefault="00CB156A" w:rsidP="00127CD6">
            <w:pPr>
              <w:spacing w:line="360" w:lineRule="auto"/>
              <w:jc w:val="center"/>
            </w:pPr>
            <w:r>
              <w:t>0:39,55</w:t>
            </w:r>
          </w:p>
        </w:tc>
      </w:tr>
      <w:tr w:rsidR="00CB156A" w:rsidRPr="00385ED2" w:rsidTr="00127CD6">
        <w:trPr>
          <w:jc w:val="center"/>
        </w:trPr>
        <w:tc>
          <w:tcPr>
            <w:tcW w:w="4095" w:type="dxa"/>
          </w:tcPr>
          <w:p w:rsidR="00CB156A" w:rsidRPr="00385ED2" w:rsidRDefault="00CB156A" w:rsidP="00127CD6">
            <w:pPr>
              <w:spacing w:line="360" w:lineRule="auto"/>
            </w:pPr>
            <w:r w:rsidRPr="00385ED2">
              <w:t xml:space="preserve">II miejsce: </w:t>
            </w:r>
            <w:r>
              <w:t>Gałęziowski Adam</w:t>
            </w:r>
          </w:p>
        </w:tc>
        <w:tc>
          <w:tcPr>
            <w:tcW w:w="1730" w:type="dxa"/>
          </w:tcPr>
          <w:p w:rsidR="00CB156A" w:rsidRPr="00385ED2" w:rsidRDefault="00CB156A" w:rsidP="009E1C5E">
            <w:pPr>
              <w:spacing w:line="360" w:lineRule="auto"/>
              <w:jc w:val="center"/>
            </w:pPr>
            <w:r>
              <w:t>0:44,08</w:t>
            </w:r>
          </w:p>
        </w:tc>
      </w:tr>
      <w:tr w:rsidR="00CB156A" w:rsidRPr="00385ED2" w:rsidTr="00127CD6">
        <w:trPr>
          <w:jc w:val="center"/>
        </w:trPr>
        <w:tc>
          <w:tcPr>
            <w:tcW w:w="4095" w:type="dxa"/>
          </w:tcPr>
          <w:p w:rsidR="00CB156A" w:rsidRPr="00385ED2" w:rsidRDefault="00CB156A" w:rsidP="00127CD6">
            <w:pPr>
              <w:spacing w:line="360" w:lineRule="auto"/>
            </w:pPr>
            <w:r w:rsidRPr="00385ED2">
              <w:t xml:space="preserve">III miejsce: </w:t>
            </w:r>
            <w:r>
              <w:t>Citak Hubert</w:t>
            </w:r>
          </w:p>
        </w:tc>
        <w:tc>
          <w:tcPr>
            <w:tcW w:w="1730" w:type="dxa"/>
          </w:tcPr>
          <w:p w:rsidR="00CB156A" w:rsidRPr="00385ED2" w:rsidRDefault="00CB156A" w:rsidP="00127CD6">
            <w:pPr>
              <w:spacing w:line="360" w:lineRule="auto"/>
              <w:jc w:val="center"/>
            </w:pPr>
            <w:r>
              <w:t>0:52,66</w:t>
            </w:r>
          </w:p>
        </w:tc>
      </w:tr>
    </w:tbl>
    <w:p w:rsidR="00CB156A" w:rsidRDefault="00CB156A" w:rsidP="008537A0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</w:p>
    <w:p w:rsidR="00CB156A" w:rsidRDefault="00CB156A" w:rsidP="00A04E74">
      <w:pPr>
        <w:pStyle w:val="BodyTextIndent"/>
        <w:rPr>
          <w:b/>
        </w:rPr>
      </w:pPr>
      <w:r w:rsidRPr="00A04E74">
        <w:rPr>
          <w:b/>
        </w:rPr>
        <w:t xml:space="preserve">Dziewczęta rocznik 2018 i młodsze    styl dowolny </w:t>
      </w:r>
      <w:smartTag w:uri="urn:schemas-microsoft-com:office:smarttags" w:element="metricconverter">
        <w:smartTagPr>
          <w:attr w:name="ProductID" w:val="25 m"/>
        </w:smartTagPr>
        <w:r w:rsidRPr="00A04E74">
          <w:rPr>
            <w:b/>
          </w:rPr>
          <w:t>25 m</w:t>
        </w:r>
      </w:smartTag>
    </w:p>
    <w:p w:rsidR="00CB156A" w:rsidRPr="00A04E74" w:rsidRDefault="00CB156A" w:rsidP="00A04E74">
      <w:pPr>
        <w:pStyle w:val="BodyTextInden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 miejsce: </w:t>
            </w:r>
            <w:r>
              <w:t>Dudek Laura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0:36,64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 miejsce: </w:t>
            </w:r>
            <w:r>
              <w:t>Wiktorowska Julia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0:43,09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III miejsce: </w:t>
            </w:r>
            <w:r>
              <w:t>Ziębowicz Blanka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0:43,52</w:t>
            </w:r>
          </w:p>
        </w:tc>
      </w:tr>
    </w:tbl>
    <w:p w:rsidR="00CB156A" w:rsidRPr="00385ED2" w:rsidRDefault="00CB156A" w:rsidP="005474F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 w:rsidRPr="006A7A65">
              <w:rPr>
                <w:bCs/>
                <w:iCs/>
              </w:rPr>
              <w:t>Krzanowska</w:t>
            </w:r>
            <w:r>
              <w:rPr>
                <w:bCs/>
                <w:iCs/>
              </w:rPr>
              <w:t xml:space="preserve"> Maja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 w:rsidRPr="006A7A65">
              <w:rPr>
                <w:bCs/>
                <w:iCs/>
              </w:rPr>
              <w:t>0:46,80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Szczurek Alicja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0:54,59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 w:rsidRPr="006A7A65">
              <w:rPr>
                <w:bCs/>
                <w:iCs/>
              </w:rPr>
              <w:t>Pijanowska Alicja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 w:rsidRPr="006A7A65">
              <w:rPr>
                <w:bCs/>
                <w:iCs/>
              </w:rPr>
              <w:t>0:55,25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 w:rsidRPr="006A7A65">
              <w:rPr>
                <w:bCs/>
                <w:iCs/>
              </w:rPr>
              <w:t>Krzyżak Izabela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 w:rsidRPr="006A7A65">
              <w:rPr>
                <w:bCs/>
                <w:iCs/>
              </w:rPr>
              <w:t>0:57,29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 w:rsidRPr="006A7A65">
              <w:rPr>
                <w:bCs/>
                <w:iCs/>
              </w:rPr>
              <w:t>Zygmunt Maja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 w:rsidRPr="006A7A65">
              <w:rPr>
                <w:bCs/>
                <w:iCs/>
              </w:rPr>
              <w:t>0:59,58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 w:rsidRPr="006A7A65">
              <w:rPr>
                <w:bCs/>
                <w:iCs/>
              </w:rPr>
              <w:t>Musiał Kornelia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 w:rsidRPr="006A7A65">
              <w:rPr>
                <w:bCs/>
                <w:iCs/>
              </w:rPr>
              <w:t>1:00,62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 w:rsidRPr="006A7A65">
              <w:rPr>
                <w:bCs/>
                <w:iCs/>
              </w:rPr>
              <w:t>Gierczyk Klara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 w:rsidRPr="006A7A65">
              <w:rPr>
                <w:bCs/>
                <w:iCs/>
              </w:rPr>
              <w:t>1:07,79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6A7A65" w:rsidRDefault="00CB156A" w:rsidP="006A7A65">
            <w:pPr>
              <w:spacing w:line="360" w:lineRule="auto"/>
              <w:rPr>
                <w:bCs/>
                <w:iCs/>
              </w:rPr>
            </w:pPr>
            <w:r w:rsidRPr="006A7A65">
              <w:rPr>
                <w:bCs/>
                <w:iCs/>
              </w:rPr>
              <w:t>Cebula Aleksandra</w:t>
            </w:r>
          </w:p>
        </w:tc>
        <w:tc>
          <w:tcPr>
            <w:tcW w:w="1730" w:type="dxa"/>
          </w:tcPr>
          <w:p w:rsidR="00CB156A" w:rsidRPr="006A7A65" w:rsidRDefault="00CB156A" w:rsidP="00707F26">
            <w:pPr>
              <w:spacing w:line="360" w:lineRule="auto"/>
              <w:jc w:val="center"/>
              <w:rPr>
                <w:bCs/>
                <w:iCs/>
              </w:rPr>
            </w:pPr>
            <w:r w:rsidRPr="006A7A65">
              <w:rPr>
                <w:bCs/>
                <w:iCs/>
              </w:rPr>
              <w:t>1:09,94</w:t>
            </w:r>
          </w:p>
        </w:tc>
      </w:tr>
    </w:tbl>
    <w:p w:rsidR="00CB156A" w:rsidRPr="00385ED2" w:rsidRDefault="00CB156A" w:rsidP="005474F3"/>
    <w:p w:rsidR="00CB156A" w:rsidRDefault="00CB156A" w:rsidP="00A04E74">
      <w:pPr>
        <w:pStyle w:val="BodyText"/>
        <w:rPr>
          <w:b/>
        </w:rPr>
      </w:pPr>
    </w:p>
    <w:p w:rsidR="00CB156A" w:rsidRPr="00A04E74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Chłopcy rocznik 2018 i młodsi       </w:t>
      </w:r>
      <w:r w:rsidRPr="00A04E74">
        <w:rPr>
          <w:b/>
        </w:rPr>
        <w:tab/>
        <w:t xml:space="preserve">styl dowolny </w:t>
      </w:r>
      <w:smartTag w:uri="urn:schemas-microsoft-com:office:smarttags" w:element="metricconverter">
        <w:smartTagPr>
          <w:attr w:name="ProductID" w:val="25 m"/>
        </w:smartTagPr>
        <w:r w:rsidRPr="00A04E74">
          <w:rPr>
            <w:b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 miejsce: </w:t>
            </w:r>
            <w:r>
              <w:t>Konar Aleksander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0:37,51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II miejsce: Kania Franciszek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0:46,99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III miejsce: Konar Maksymilian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0:51,91</w:t>
            </w:r>
          </w:p>
        </w:tc>
      </w:tr>
    </w:tbl>
    <w:p w:rsidR="00CB156A" w:rsidRPr="00385ED2" w:rsidRDefault="00CB156A" w:rsidP="00C97B7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494770">
        <w:trPr>
          <w:jc w:val="center"/>
        </w:trPr>
        <w:tc>
          <w:tcPr>
            <w:tcW w:w="4095" w:type="dxa"/>
          </w:tcPr>
          <w:p w:rsidR="00CB156A" w:rsidRPr="00385ED2" w:rsidRDefault="00CB156A" w:rsidP="00494770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494770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494770">
        <w:trPr>
          <w:jc w:val="center"/>
        </w:trPr>
        <w:tc>
          <w:tcPr>
            <w:tcW w:w="4095" w:type="dxa"/>
          </w:tcPr>
          <w:p w:rsidR="00CB156A" w:rsidRPr="00385ED2" w:rsidRDefault="00CB156A" w:rsidP="00494770">
            <w:pPr>
              <w:spacing w:line="360" w:lineRule="auto"/>
            </w:pPr>
            <w:r>
              <w:t>Janisz Włodzimierz</w:t>
            </w:r>
          </w:p>
        </w:tc>
        <w:tc>
          <w:tcPr>
            <w:tcW w:w="1730" w:type="dxa"/>
          </w:tcPr>
          <w:p w:rsidR="00CB156A" w:rsidRPr="00385ED2" w:rsidRDefault="00CB156A" w:rsidP="00494770">
            <w:pPr>
              <w:spacing w:line="360" w:lineRule="auto"/>
              <w:jc w:val="center"/>
            </w:pPr>
            <w:r>
              <w:t>1:05,94</w:t>
            </w:r>
          </w:p>
        </w:tc>
      </w:tr>
      <w:tr w:rsidR="00CB156A" w:rsidRPr="00385ED2" w:rsidTr="00494770">
        <w:trPr>
          <w:jc w:val="center"/>
        </w:trPr>
        <w:tc>
          <w:tcPr>
            <w:tcW w:w="4095" w:type="dxa"/>
          </w:tcPr>
          <w:p w:rsidR="00CB156A" w:rsidRDefault="00CB156A" w:rsidP="00494770">
            <w:pPr>
              <w:spacing w:line="360" w:lineRule="auto"/>
            </w:pPr>
            <w:r>
              <w:t>Sromek Miłosz</w:t>
            </w:r>
          </w:p>
        </w:tc>
        <w:tc>
          <w:tcPr>
            <w:tcW w:w="1730" w:type="dxa"/>
          </w:tcPr>
          <w:p w:rsidR="00CB156A" w:rsidRDefault="00CB156A" w:rsidP="00494770">
            <w:pPr>
              <w:spacing w:line="360" w:lineRule="auto"/>
              <w:jc w:val="center"/>
            </w:pPr>
            <w:r>
              <w:t>1:09,86</w:t>
            </w:r>
          </w:p>
        </w:tc>
      </w:tr>
    </w:tbl>
    <w:p w:rsidR="00CB156A" w:rsidRPr="00385ED2" w:rsidRDefault="00CB156A" w:rsidP="00C97B78">
      <w:pPr>
        <w:jc w:val="center"/>
      </w:pPr>
    </w:p>
    <w:p w:rsidR="00CB156A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Dziewczęta rocznik 2017 – 2016              styl dowolny </w:t>
      </w:r>
      <w:smartTag w:uri="urn:schemas-microsoft-com:office:smarttags" w:element="metricconverter">
        <w:smartTagPr>
          <w:attr w:name="ProductID" w:val="25 m"/>
        </w:smartTagPr>
        <w:r w:rsidRPr="00A04E74">
          <w:rPr>
            <w:b/>
          </w:rPr>
          <w:t>25 m</w:t>
        </w:r>
      </w:smartTag>
    </w:p>
    <w:p w:rsidR="00CB156A" w:rsidRPr="00A04E74" w:rsidRDefault="00CB156A" w:rsidP="00A04E74">
      <w:pPr>
        <w:pStyle w:val="BodyTex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 miejsce: </w:t>
            </w:r>
            <w:r>
              <w:t>Twardowska Gabriela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0:25,54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 miejsce: </w:t>
            </w:r>
            <w:r>
              <w:t>Szewczyk Michalina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0:27,29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III miejsce: </w:t>
            </w:r>
            <w:r>
              <w:t>Burdel Kamila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 27,85</w:t>
            </w:r>
          </w:p>
        </w:tc>
      </w:tr>
    </w:tbl>
    <w:p w:rsidR="00CB156A" w:rsidRPr="00385ED2" w:rsidRDefault="00CB156A" w:rsidP="00C97B7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bookmarkStart w:id="0" w:name="_Hlk184284804"/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Śmiałek Paulina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0:28,07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Cebula Sara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0:29,57</w:t>
            </w:r>
          </w:p>
        </w:tc>
      </w:tr>
      <w:bookmarkEnd w:id="0"/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Olszak Lena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0:29,64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Ruchała Anna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0:31,23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Czamara Joanna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0:32,65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Czerpak Julia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0:33,36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Wideł Blanka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0:33,40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Gawlik Lena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0:33,48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Dudek Zuzanna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0:33,74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Soboń Jagoda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0:34,43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Rosiek Zuzanna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0:34,98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Siedlarz Emilia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0:41,62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Sądelska Alina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0:43,33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Pierzchała Klaudia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0:43,33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Siedlarz Hanna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0:44,95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Wolak Maja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0:46,28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Olchawa Barbara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0:47,42</w:t>
            </w:r>
          </w:p>
        </w:tc>
      </w:tr>
    </w:tbl>
    <w:p w:rsidR="00CB156A" w:rsidRDefault="00CB156A" w:rsidP="00C97B78">
      <w:pPr>
        <w:jc w:val="center"/>
      </w:pPr>
    </w:p>
    <w:p w:rsidR="00CB156A" w:rsidRDefault="00CB156A" w:rsidP="008537A0"/>
    <w:p w:rsidR="00CB156A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Chłopcy rocznik 2017 – 2016              styl dowolny </w:t>
      </w:r>
      <w:smartTag w:uri="urn:schemas-microsoft-com:office:smarttags" w:element="metricconverter">
        <w:smartTagPr>
          <w:attr w:name="ProductID" w:val="25 m"/>
        </w:smartTagPr>
        <w:r w:rsidRPr="00A04E74">
          <w:rPr>
            <w:b/>
          </w:rPr>
          <w:t>25 m</w:t>
        </w:r>
      </w:smartTag>
    </w:p>
    <w:p w:rsidR="00CB156A" w:rsidRPr="00A04E74" w:rsidRDefault="00CB156A" w:rsidP="00A04E74">
      <w:pPr>
        <w:pStyle w:val="BodyTex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 miejsce: </w:t>
            </w:r>
            <w:r>
              <w:t>Szkaradek Dominik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0:27,08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 miejsce: </w:t>
            </w:r>
            <w:r>
              <w:t>Boruch Aleksander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0:28,17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III miejsce: </w:t>
            </w:r>
            <w:r>
              <w:t>Kośkiewicz Jan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0:29,12</w:t>
            </w:r>
          </w:p>
        </w:tc>
      </w:tr>
    </w:tbl>
    <w:p w:rsidR="00CB156A" w:rsidRPr="00385ED2" w:rsidRDefault="00CB156A" w:rsidP="00C97B7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Skupień Wojciech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0:29,19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Bobrowski Franciszek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0:29,94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Garncarczyk Dominik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0:30,24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Skoczeń Dominik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0:31,42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Kędzierski Nikodem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0:35,46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Sach Filip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0:35,53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Młyńczyński Mieszko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0:36,00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Kubacki Karol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0:37,33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Hebda Aleksander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0:42,00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Hasior Fabian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0:43,40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Mołdawa Jan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0:43,70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Fiut Bartłomiej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0:44,12</w:t>
            </w:r>
          </w:p>
        </w:tc>
      </w:tr>
    </w:tbl>
    <w:p w:rsidR="00CB156A" w:rsidRPr="00385ED2" w:rsidRDefault="00CB156A" w:rsidP="00C97B78"/>
    <w:p w:rsidR="00CB156A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Dziewczęta rocznik 2015 – 2014              styl dowolny </w:t>
      </w:r>
      <w:smartTag w:uri="urn:schemas-microsoft-com:office:smarttags" w:element="metricconverter">
        <w:smartTagPr>
          <w:attr w:name="ProductID" w:val="25 m"/>
        </w:smartTagPr>
        <w:r w:rsidRPr="00A04E74">
          <w:rPr>
            <w:b/>
          </w:rPr>
          <w:t>25 m</w:t>
        </w:r>
      </w:smartTag>
    </w:p>
    <w:p w:rsidR="00CB156A" w:rsidRPr="00A04E74" w:rsidRDefault="00CB156A" w:rsidP="00A04E74">
      <w:pPr>
        <w:pStyle w:val="BodyTex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00119A" w:rsidTr="00D92ECF">
        <w:trPr>
          <w:jc w:val="center"/>
        </w:trPr>
        <w:tc>
          <w:tcPr>
            <w:tcW w:w="4095" w:type="dxa"/>
          </w:tcPr>
          <w:p w:rsidR="00CB156A" w:rsidRPr="0000119A" w:rsidRDefault="00CB156A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Czas</w:t>
            </w:r>
          </w:p>
        </w:tc>
      </w:tr>
      <w:tr w:rsidR="00CB156A" w:rsidRPr="0000119A" w:rsidTr="00D92ECF">
        <w:trPr>
          <w:jc w:val="center"/>
        </w:trPr>
        <w:tc>
          <w:tcPr>
            <w:tcW w:w="4095" w:type="dxa"/>
          </w:tcPr>
          <w:p w:rsidR="00CB156A" w:rsidRPr="0000119A" w:rsidRDefault="00CB156A" w:rsidP="0000119A">
            <w:pPr>
              <w:spacing w:line="360" w:lineRule="auto"/>
            </w:pPr>
            <w:r w:rsidRPr="0000119A">
              <w:t xml:space="preserve">I miejsce: </w:t>
            </w:r>
            <w:r>
              <w:t>Flis Hanna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0:19,44</w:t>
            </w:r>
          </w:p>
        </w:tc>
      </w:tr>
      <w:tr w:rsidR="00CB156A" w:rsidRPr="0000119A" w:rsidTr="00D92ECF">
        <w:trPr>
          <w:jc w:val="center"/>
        </w:trPr>
        <w:tc>
          <w:tcPr>
            <w:tcW w:w="4095" w:type="dxa"/>
          </w:tcPr>
          <w:p w:rsidR="00CB156A" w:rsidRPr="0000119A" w:rsidRDefault="00CB156A" w:rsidP="0000119A">
            <w:pPr>
              <w:spacing w:line="360" w:lineRule="auto"/>
            </w:pPr>
            <w:r w:rsidRPr="0000119A">
              <w:t xml:space="preserve">II miejsce: </w:t>
            </w:r>
            <w:r>
              <w:t>Cebula Kornelia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0:22,00</w:t>
            </w:r>
          </w:p>
        </w:tc>
      </w:tr>
      <w:tr w:rsidR="00CB156A" w:rsidRPr="0000119A" w:rsidTr="00D92ECF">
        <w:trPr>
          <w:jc w:val="center"/>
        </w:trPr>
        <w:tc>
          <w:tcPr>
            <w:tcW w:w="4095" w:type="dxa"/>
          </w:tcPr>
          <w:p w:rsidR="00CB156A" w:rsidRPr="0000119A" w:rsidRDefault="00CB156A" w:rsidP="0000119A">
            <w:pPr>
              <w:spacing w:line="360" w:lineRule="auto"/>
            </w:pPr>
            <w:r w:rsidRPr="0000119A">
              <w:t xml:space="preserve">III miejsce: </w:t>
            </w:r>
            <w:r>
              <w:t>Pustułka Julia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0:22,01</w:t>
            </w:r>
          </w:p>
        </w:tc>
      </w:tr>
    </w:tbl>
    <w:p w:rsidR="00CB156A" w:rsidRPr="0000119A" w:rsidRDefault="00CB156A" w:rsidP="0000119A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6"/>
        <w:gridCol w:w="1730"/>
      </w:tblGrid>
      <w:tr w:rsidR="00CB156A" w:rsidRPr="0000119A" w:rsidTr="00D92ECF">
        <w:trPr>
          <w:trHeight w:val="442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Czas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Klag Hanna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0:22,80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Rydwańska Aleksandra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0:24,06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Kucharska Weronika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0:24,14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Bożęcka Bianka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0:24,28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Rydwańska Karolina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0:24,80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Dzęciołowska Julia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0:25,18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Pijanowska Ewa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0:25,39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Gołąb Hanna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0:25,86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Orzeł Malwina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0;26,11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Ociepka Hanna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0:26,91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Czub Aleksandra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0:27,75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Wolak Magdalena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0:27,94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Piakiwicz Adrianna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0:28,32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Gawlik Alicja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0:29,64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Ruchała Helena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0:29,72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Matuszewska Martyna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0:30,56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Stafińska Alicja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0;30,65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Brach Aniela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0:31,73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Świder Klaudia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0:31,77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Młyczyńska Alicja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0:32,44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Dyda Zofia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0:32,86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Sach Barbara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0:33,12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Rumin Magdalena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0:33,74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Kranz Grażyna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0:34,09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Gurgul Anna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0:34,82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Jędrusik Julia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0:35,38</w:t>
            </w:r>
          </w:p>
        </w:tc>
      </w:tr>
      <w:tr w:rsidR="00CB156A" w:rsidRPr="0000119A" w:rsidTr="00D92ECF">
        <w:trPr>
          <w:trHeight w:val="458"/>
          <w:jc w:val="center"/>
        </w:trPr>
        <w:tc>
          <w:tcPr>
            <w:tcW w:w="4096" w:type="dxa"/>
          </w:tcPr>
          <w:p w:rsidR="00CB156A" w:rsidRPr="0000119A" w:rsidRDefault="00CB156A" w:rsidP="0000119A">
            <w:pPr>
              <w:spacing w:line="360" w:lineRule="auto"/>
            </w:pPr>
            <w:r>
              <w:t>Sromek Ilona</w:t>
            </w:r>
          </w:p>
        </w:tc>
        <w:tc>
          <w:tcPr>
            <w:tcW w:w="1730" w:type="dxa"/>
          </w:tcPr>
          <w:p w:rsidR="00CB156A" w:rsidRPr="0000119A" w:rsidRDefault="00CB156A" w:rsidP="0000119A">
            <w:pPr>
              <w:spacing w:line="360" w:lineRule="auto"/>
              <w:jc w:val="center"/>
            </w:pPr>
            <w:r>
              <w:t>0:36,82</w:t>
            </w:r>
          </w:p>
        </w:tc>
      </w:tr>
    </w:tbl>
    <w:p w:rsidR="00CB156A" w:rsidRDefault="00CB156A" w:rsidP="00A04E74">
      <w:pPr>
        <w:pStyle w:val="Caption"/>
        <w:rPr>
          <w:color w:val="auto"/>
        </w:rPr>
      </w:pPr>
      <w:r w:rsidRPr="006F1C43">
        <w:rPr>
          <w:color w:val="auto"/>
        </w:rPr>
        <w:t xml:space="preserve">                          </w:t>
      </w:r>
    </w:p>
    <w:p w:rsidR="00CB156A" w:rsidRPr="006F1C43" w:rsidRDefault="00CB156A" w:rsidP="00A04E74">
      <w:pPr>
        <w:pStyle w:val="Caption"/>
        <w:rPr>
          <w:b/>
          <w:bCs/>
          <w:color w:val="auto"/>
          <w:sz w:val="24"/>
          <w:szCs w:val="24"/>
        </w:rPr>
      </w:pPr>
    </w:p>
    <w:p w:rsidR="00CB156A" w:rsidRPr="006F1C43" w:rsidRDefault="00CB156A" w:rsidP="006F1C43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r w:rsidRPr="006F1C43">
        <w:rPr>
          <w:b/>
          <w:bCs/>
          <w:color w:val="auto"/>
          <w:sz w:val="24"/>
          <w:szCs w:val="24"/>
        </w:rPr>
        <w:t xml:space="preserve"> </w:t>
      </w:r>
      <w:r w:rsidRPr="006F1C43">
        <w:rPr>
          <w:b/>
          <w:bCs/>
          <w:i w:val="0"/>
          <w:iCs w:val="0"/>
          <w:color w:val="auto"/>
          <w:sz w:val="24"/>
          <w:szCs w:val="24"/>
        </w:rPr>
        <w:t xml:space="preserve">Chłopcy rocznik 2015 – 2014              styl dowolny </w:t>
      </w:r>
      <w:smartTag w:uri="urn:schemas-microsoft-com:office:smarttags" w:element="metricconverter">
        <w:smartTagPr>
          <w:attr w:name="ProductID" w:val="25 m"/>
        </w:smartTagPr>
        <w:r w:rsidRPr="006F1C43">
          <w:rPr>
            <w:b/>
            <w:bCs/>
            <w:i w:val="0"/>
            <w:iCs w:val="0"/>
            <w:color w:val="auto"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Czas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 w:rsidRPr="0071557E">
              <w:t xml:space="preserve">I miejsce: </w:t>
            </w:r>
            <w:r>
              <w:t>Pociecha Oskar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0:16,41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 w:rsidRPr="0071557E">
              <w:t xml:space="preserve">II miejsce: </w:t>
            </w:r>
            <w:r>
              <w:t>Pabis Paweł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0:18,38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 w:rsidRPr="0071557E">
              <w:t xml:space="preserve">III miejsce: </w:t>
            </w:r>
            <w:r>
              <w:t>Olszowski Jan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0:18,77</w:t>
            </w:r>
          </w:p>
        </w:tc>
      </w:tr>
    </w:tbl>
    <w:p w:rsidR="00CB156A" w:rsidRPr="0071557E" w:rsidRDefault="00CB156A" w:rsidP="0071557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Czas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Potoniec Filip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0:19,26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Kotas Bartosz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0:19,98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Pogwizd Adrian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0:20,46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Kowalik Nikodem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0:21,16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Lebola Antoni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0:21,38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Rzepka Radosław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0:22,15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Jerzak Leon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0:22,43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Bajcer Mateusz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0:22,66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Garwol Leon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0:23,16</w:t>
            </w:r>
          </w:p>
        </w:tc>
      </w:tr>
      <w:tr w:rsidR="00CB156A" w:rsidRPr="0071557E" w:rsidTr="00233EB2">
        <w:trPr>
          <w:trHeight w:val="412"/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 xml:space="preserve">Krzyżak Krzysztof 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0:23,91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Korona Igor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0:24,28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Majda Jakub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0:24,58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Jurczak Eryk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0:26,61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Ociepka Kamil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0:27,15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Kubacki Piotr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0:27,95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Gołąb Franciszek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0:28,26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Mołdawa Kacper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0:28,31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Bąk Mateusz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0:28,37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Majoch Nikodem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0:28,55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Fiut Szymon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0:28,77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Wróbel Nikodem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0:29,22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Ruchała Wojciech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0:29,36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Zagajski Wiktor</w:t>
            </w:r>
          </w:p>
        </w:tc>
        <w:tc>
          <w:tcPr>
            <w:tcW w:w="1730" w:type="dxa"/>
          </w:tcPr>
          <w:p w:rsidR="00CB156A" w:rsidRPr="0071557E" w:rsidRDefault="00CB156A" w:rsidP="000F7F6E">
            <w:pPr>
              <w:spacing w:line="360" w:lineRule="auto"/>
            </w:pPr>
            <w:r>
              <w:t xml:space="preserve">      0:29,69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Filip Marek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0:30,94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Mars Hieronim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0:31,21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Jagódka Wojciech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0:32,24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Szczecina Szymon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0:32,34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Kurnyta Mikołaj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0:33,81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Galica Piotr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0:34,40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Pociecha Łukasz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0:34,59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Zwydak Alan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0:34,62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Szkaradek Grzegorz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0:35,00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Zając Antoni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0:35,43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Świder Jan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0:35,61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Wójs Karol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0:36,53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Bednarek Szymon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0:36,81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Jasiński Bartosz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0:37,14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Kania Olaf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0:37,66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Cygan Hubert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0:38,01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Matląg Jakub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0:40,69</w:t>
            </w:r>
          </w:p>
        </w:tc>
      </w:tr>
      <w:tr w:rsidR="00CB156A" w:rsidRPr="0071557E" w:rsidTr="00992E9C">
        <w:trPr>
          <w:jc w:val="center"/>
        </w:trPr>
        <w:tc>
          <w:tcPr>
            <w:tcW w:w="4095" w:type="dxa"/>
          </w:tcPr>
          <w:p w:rsidR="00CB156A" w:rsidRPr="0071557E" w:rsidRDefault="00CB156A" w:rsidP="0071557E">
            <w:pPr>
              <w:spacing w:line="360" w:lineRule="auto"/>
            </w:pPr>
            <w:r>
              <w:t>Szabla Sebastian</w:t>
            </w:r>
          </w:p>
        </w:tc>
        <w:tc>
          <w:tcPr>
            <w:tcW w:w="1730" w:type="dxa"/>
          </w:tcPr>
          <w:p w:rsidR="00CB156A" w:rsidRPr="0071557E" w:rsidRDefault="00CB156A" w:rsidP="0071557E">
            <w:pPr>
              <w:spacing w:line="360" w:lineRule="auto"/>
              <w:jc w:val="center"/>
            </w:pPr>
            <w:r>
              <w:t>0:41,28</w:t>
            </w:r>
          </w:p>
        </w:tc>
      </w:tr>
    </w:tbl>
    <w:p w:rsidR="00CB156A" w:rsidRPr="00385ED2" w:rsidRDefault="00CB156A" w:rsidP="00C97B78">
      <w:pPr>
        <w:jc w:val="center"/>
      </w:pPr>
      <w:r>
        <w:t xml:space="preserve"> </w:t>
      </w:r>
    </w:p>
    <w:p w:rsidR="00CB156A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Dziewczęta rocznik 2013 – 2012             styl dowolny </w:t>
      </w:r>
      <w:smartTag w:uri="urn:schemas-microsoft-com:office:smarttags" w:element="metricconverter">
        <w:smartTagPr>
          <w:attr w:name="ProductID" w:val="50 m"/>
        </w:smartTagPr>
        <w:r w:rsidRPr="00A04E74">
          <w:rPr>
            <w:b/>
          </w:rPr>
          <w:t>50 m</w:t>
        </w:r>
      </w:smartTag>
    </w:p>
    <w:p w:rsidR="00CB156A" w:rsidRPr="00A04E74" w:rsidRDefault="00CB156A" w:rsidP="00A04E74">
      <w:pPr>
        <w:pStyle w:val="BodyTex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F905E5" w:rsidTr="00567652">
        <w:trPr>
          <w:jc w:val="center"/>
        </w:trPr>
        <w:tc>
          <w:tcPr>
            <w:tcW w:w="4095" w:type="dxa"/>
          </w:tcPr>
          <w:p w:rsidR="00CB156A" w:rsidRPr="00F905E5" w:rsidRDefault="00CB156A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F905E5" w:rsidRDefault="00CB156A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Czas</w:t>
            </w:r>
          </w:p>
        </w:tc>
      </w:tr>
      <w:tr w:rsidR="00CB156A" w:rsidRPr="00F905E5" w:rsidTr="00567652">
        <w:trPr>
          <w:jc w:val="center"/>
        </w:trPr>
        <w:tc>
          <w:tcPr>
            <w:tcW w:w="4095" w:type="dxa"/>
          </w:tcPr>
          <w:p w:rsidR="00CB156A" w:rsidRPr="00F905E5" w:rsidRDefault="00CB156A" w:rsidP="00F905E5">
            <w:pPr>
              <w:spacing w:line="360" w:lineRule="auto"/>
            </w:pPr>
            <w:r w:rsidRPr="00F905E5">
              <w:t xml:space="preserve">I miejsce: </w:t>
            </w:r>
            <w:r>
              <w:t>Jaworek Karolina</w:t>
            </w:r>
          </w:p>
        </w:tc>
        <w:tc>
          <w:tcPr>
            <w:tcW w:w="1730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0:38,23</w:t>
            </w:r>
          </w:p>
        </w:tc>
      </w:tr>
      <w:tr w:rsidR="00CB156A" w:rsidRPr="00F905E5" w:rsidTr="00567652">
        <w:trPr>
          <w:jc w:val="center"/>
        </w:trPr>
        <w:tc>
          <w:tcPr>
            <w:tcW w:w="4095" w:type="dxa"/>
          </w:tcPr>
          <w:p w:rsidR="00CB156A" w:rsidRPr="00F905E5" w:rsidRDefault="00CB156A" w:rsidP="00F905E5">
            <w:pPr>
              <w:spacing w:line="360" w:lineRule="auto"/>
            </w:pPr>
            <w:r w:rsidRPr="00F905E5">
              <w:t xml:space="preserve">II miejsce: </w:t>
            </w:r>
            <w:r>
              <w:t>Zyzak Wiktoria</w:t>
            </w:r>
          </w:p>
        </w:tc>
        <w:tc>
          <w:tcPr>
            <w:tcW w:w="1730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0:39,03</w:t>
            </w:r>
          </w:p>
        </w:tc>
      </w:tr>
      <w:tr w:rsidR="00CB156A" w:rsidRPr="00F905E5" w:rsidTr="00567652">
        <w:trPr>
          <w:jc w:val="center"/>
        </w:trPr>
        <w:tc>
          <w:tcPr>
            <w:tcW w:w="4095" w:type="dxa"/>
          </w:tcPr>
          <w:p w:rsidR="00CB156A" w:rsidRPr="00F905E5" w:rsidRDefault="00CB156A" w:rsidP="00F905E5">
            <w:pPr>
              <w:spacing w:line="360" w:lineRule="auto"/>
            </w:pPr>
            <w:r w:rsidRPr="00F905E5">
              <w:t xml:space="preserve">III miejsce: </w:t>
            </w:r>
            <w:r>
              <w:t>Światek Julia</w:t>
            </w:r>
          </w:p>
        </w:tc>
        <w:tc>
          <w:tcPr>
            <w:tcW w:w="1730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0:39,08</w:t>
            </w:r>
          </w:p>
        </w:tc>
      </w:tr>
    </w:tbl>
    <w:p w:rsidR="00CB156A" w:rsidRPr="00F905E5" w:rsidRDefault="00CB156A" w:rsidP="00F905E5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3"/>
        <w:gridCol w:w="1746"/>
      </w:tblGrid>
      <w:tr w:rsidR="00CB156A" w:rsidRPr="00F905E5" w:rsidTr="00567652">
        <w:trPr>
          <w:trHeight w:val="373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Nazwisko i imię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Czas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Belica Amelia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0:40,41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Kociołek Karolina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0:40,64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Kaplon Eliza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0:41,68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Głuc Gabriela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0:43,14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Poreba Magdalena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0:43,24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Turska Zuzanna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0:43,58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Myjak Karolina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0:43,65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Laciuga Nadia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0:44,65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Waligóra Julia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0:47,35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Chramega Martyna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0:48,69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Garncarczyk Hanna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0:51,23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Piechowicz Nadia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0:52,21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Marczyk Oliwia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0:53,25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Karaś Julia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0:54,86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Margraf Emilia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0:57,38</w:t>
            </w:r>
          </w:p>
        </w:tc>
      </w:tr>
      <w:tr w:rsidR="00CB156A" w:rsidRPr="00F905E5" w:rsidTr="00567652">
        <w:trPr>
          <w:trHeight w:val="492"/>
          <w:jc w:val="center"/>
        </w:trPr>
        <w:tc>
          <w:tcPr>
            <w:tcW w:w="4133" w:type="dxa"/>
          </w:tcPr>
          <w:p w:rsidR="00CB156A" w:rsidRPr="00F905E5" w:rsidRDefault="00CB156A" w:rsidP="00F905E5">
            <w:pPr>
              <w:spacing w:line="360" w:lineRule="auto"/>
            </w:pPr>
            <w:r>
              <w:t>Zyzak Patrycja</w:t>
            </w:r>
          </w:p>
        </w:tc>
        <w:tc>
          <w:tcPr>
            <w:tcW w:w="1746" w:type="dxa"/>
          </w:tcPr>
          <w:p w:rsidR="00CB156A" w:rsidRPr="00F905E5" w:rsidRDefault="00CB156A" w:rsidP="00F905E5">
            <w:pPr>
              <w:spacing w:line="360" w:lineRule="auto"/>
              <w:jc w:val="center"/>
            </w:pPr>
            <w:r>
              <w:t>1:00,97</w:t>
            </w:r>
          </w:p>
        </w:tc>
      </w:tr>
    </w:tbl>
    <w:p w:rsidR="00CB156A" w:rsidRPr="00385ED2" w:rsidRDefault="00CB156A" w:rsidP="00C97B78">
      <w:pPr>
        <w:jc w:val="center"/>
      </w:pPr>
    </w:p>
    <w:p w:rsidR="00CB156A" w:rsidRPr="00385ED2" w:rsidRDefault="00CB156A" w:rsidP="00C97B78">
      <w:pPr>
        <w:jc w:val="center"/>
      </w:pPr>
    </w:p>
    <w:p w:rsidR="00CB156A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Chłopcy rocznik 2013 – 2012             styl dowolny </w:t>
      </w:r>
      <w:smartTag w:uri="urn:schemas-microsoft-com:office:smarttags" w:element="metricconverter">
        <w:smartTagPr>
          <w:attr w:name="ProductID" w:val="50 m"/>
        </w:smartTagPr>
        <w:r w:rsidRPr="00A04E74">
          <w:rPr>
            <w:b/>
          </w:rPr>
          <w:t>50 m</w:t>
        </w:r>
      </w:smartTag>
    </w:p>
    <w:p w:rsidR="00CB156A" w:rsidRPr="00A04E74" w:rsidRDefault="00CB156A" w:rsidP="00A04E74">
      <w:pPr>
        <w:pStyle w:val="BodyTex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 miejsce: </w:t>
            </w:r>
            <w:r>
              <w:t>Bobrowski Eryk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0:36,93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 miejsce: </w:t>
            </w:r>
            <w:r>
              <w:t>Bobrowski Adrian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0:36,98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III miejsce: </w:t>
            </w:r>
            <w:r>
              <w:t>Bulzak Krzysztof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0:40,06</w:t>
            </w:r>
          </w:p>
        </w:tc>
      </w:tr>
    </w:tbl>
    <w:p w:rsidR="00CB156A" w:rsidRPr="00385ED2" w:rsidRDefault="00CB156A" w:rsidP="00702F1B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Sarota Gabriel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0:40,25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Pasiut Eryk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0:41,07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Marcinkiewicz Jan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0:42,89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Boguszewski Jan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0:43,10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Czamara Tomasz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0:43,40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Brotoń Maciej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0:43,42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Obnrzut Jakub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0:44,56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Jeż Szymon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0:45,06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Leszko Łukasz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0;46,39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Kotas Antoni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0:47,78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Pres Jakub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0:51,64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Gądek Maciek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0:51,75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Pietrzak Bartłomiej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0:52,76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Soletskyi Vładysłav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0:53,25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Groń Mateusz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0:54,16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Hejmej Filip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0:54,79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Stafiński Karol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0:56,69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Wojnar Kacper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0:57,77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Zygmunt Adrian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1:01,81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Mrzygłód Adam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1:03,20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Pawłowski Tomasz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1:03,22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Hejmej Jakub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1:04,04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Hamiga Kacper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1:10,90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Pietruch Maksymilian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1:11,21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Jaciów Gabriel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1:13,26</w:t>
            </w:r>
          </w:p>
        </w:tc>
      </w:tr>
    </w:tbl>
    <w:p w:rsidR="00CB156A" w:rsidRPr="00385ED2" w:rsidRDefault="00CB156A" w:rsidP="00702F1B">
      <w:pPr>
        <w:jc w:val="center"/>
      </w:pPr>
    </w:p>
    <w:p w:rsidR="00CB156A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Dziewczęta rocznik 2011 – 2010              styl dowolny </w:t>
      </w:r>
      <w:smartTag w:uri="urn:schemas-microsoft-com:office:smarttags" w:element="metricconverter">
        <w:smartTagPr>
          <w:attr w:name="ProductID" w:val="50 m"/>
        </w:smartTagPr>
        <w:r w:rsidRPr="00A04E74">
          <w:rPr>
            <w:b/>
          </w:rPr>
          <w:t>50 m</w:t>
        </w:r>
      </w:smartTag>
    </w:p>
    <w:p w:rsidR="00CB156A" w:rsidRPr="00A04E74" w:rsidRDefault="00CB156A" w:rsidP="00A04E74">
      <w:pPr>
        <w:pStyle w:val="BodyTex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 miejsce: </w:t>
            </w:r>
            <w:r>
              <w:t>Bocheńska Maja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0:30,93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 miejsce: </w:t>
            </w:r>
            <w:r>
              <w:t>Dzięgiel Ornella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0:35,72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 w:rsidRPr="00385ED2">
              <w:t xml:space="preserve">III miejsce: </w:t>
            </w:r>
            <w:r>
              <w:t>Garścia Lena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0:36,04</w:t>
            </w:r>
          </w:p>
        </w:tc>
      </w:tr>
    </w:tbl>
    <w:p w:rsidR="00CB156A" w:rsidRPr="00385ED2" w:rsidRDefault="00CB156A" w:rsidP="00702F1B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Gołąb Julia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0:38,13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Turska Aleksandra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0:41,65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Iwańska Zofia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0:42,16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Szymczyk Aleksandra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0:43,08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Szabla Laura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0:43,18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Kuberska Zofia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0:43,46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Gołąb Ola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0:43,56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Lorek Maja</w:t>
            </w:r>
          </w:p>
        </w:tc>
        <w:tc>
          <w:tcPr>
            <w:tcW w:w="1730" w:type="dxa"/>
          </w:tcPr>
          <w:p w:rsidR="00CB156A" w:rsidRPr="00385ED2" w:rsidRDefault="00CB156A" w:rsidP="002A75CD">
            <w:pPr>
              <w:spacing w:line="360" w:lineRule="auto"/>
              <w:jc w:val="center"/>
            </w:pPr>
            <w:r>
              <w:t>0:43,83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Bodziony Maja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0:44,68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Tokarz Paulina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0:46,57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Kucharska Maja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0:46,63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Default="00CB156A" w:rsidP="00707F26">
            <w:pPr>
              <w:spacing w:line="360" w:lineRule="auto"/>
            </w:pPr>
            <w:r>
              <w:t>Mazurkiewicz Julia</w:t>
            </w:r>
          </w:p>
        </w:tc>
        <w:tc>
          <w:tcPr>
            <w:tcW w:w="1730" w:type="dxa"/>
          </w:tcPr>
          <w:p w:rsidR="00CB156A" w:rsidRDefault="00CB156A" w:rsidP="00707F26">
            <w:pPr>
              <w:spacing w:line="360" w:lineRule="auto"/>
              <w:jc w:val="center"/>
            </w:pPr>
            <w:r>
              <w:t>0:46,80</w:t>
            </w:r>
          </w:p>
        </w:tc>
      </w:tr>
      <w:tr w:rsidR="00CB156A" w:rsidRPr="00385ED2" w:rsidTr="00707F26">
        <w:trPr>
          <w:jc w:val="center"/>
        </w:trPr>
        <w:tc>
          <w:tcPr>
            <w:tcW w:w="4095" w:type="dxa"/>
          </w:tcPr>
          <w:p w:rsidR="00CB156A" w:rsidRPr="00385ED2" w:rsidRDefault="00CB156A" w:rsidP="00707F26">
            <w:pPr>
              <w:spacing w:line="360" w:lineRule="auto"/>
            </w:pPr>
            <w:r>
              <w:t>Pietruch Emilia</w:t>
            </w:r>
          </w:p>
        </w:tc>
        <w:tc>
          <w:tcPr>
            <w:tcW w:w="1730" w:type="dxa"/>
          </w:tcPr>
          <w:p w:rsidR="00CB156A" w:rsidRPr="00385ED2" w:rsidRDefault="00CB156A" w:rsidP="00707F26">
            <w:pPr>
              <w:spacing w:line="360" w:lineRule="auto"/>
              <w:jc w:val="center"/>
            </w:pPr>
            <w:r>
              <w:t>1:10,35</w:t>
            </w:r>
          </w:p>
        </w:tc>
      </w:tr>
    </w:tbl>
    <w:p w:rsidR="00CB156A" w:rsidRPr="00385ED2" w:rsidRDefault="00CB156A" w:rsidP="00702F1B">
      <w:pPr>
        <w:jc w:val="center"/>
      </w:pPr>
    </w:p>
    <w:p w:rsidR="00CB156A" w:rsidRPr="00385ED2" w:rsidRDefault="00CB156A" w:rsidP="00C97B78">
      <w:pPr>
        <w:jc w:val="center"/>
      </w:pPr>
    </w:p>
    <w:p w:rsidR="00CB156A" w:rsidRDefault="00CB156A" w:rsidP="00A04E74">
      <w:pPr>
        <w:pStyle w:val="BodyText"/>
        <w:rPr>
          <w:b/>
        </w:rPr>
      </w:pPr>
      <w:r w:rsidRPr="00A04E74">
        <w:rPr>
          <w:b/>
        </w:rPr>
        <w:t xml:space="preserve">Chłopcy rocznik 2011 – 2010              styl dowolny </w:t>
      </w:r>
      <w:smartTag w:uri="urn:schemas-microsoft-com:office:smarttags" w:element="metricconverter">
        <w:smartTagPr>
          <w:attr w:name="ProductID" w:val="50 m"/>
        </w:smartTagPr>
        <w:r w:rsidRPr="00A04E74">
          <w:rPr>
            <w:b/>
          </w:rPr>
          <w:t>50 m</w:t>
        </w:r>
      </w:smartTag>
    </w:p>
    <w:p w:rsidR="00CB156A" w:rsidRPr="00A04E74" w:rsidRDefault="00CB156A" w:rsidP="00A04E74">
      <w:pPr>
        <w:pStyle w:val="BodyTex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 w:rsidRPr="00385ED2">
              <w:t xml:space="preserve">I miejsce: </w:t>
            </w:r>
            <w:r>
              <w:t>Matląg Mateusz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0;34,40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 w:rsidRPr="00385ED2">
              <w:t xml:space="preserve">II miejsce: </w:t>
            </w:r>
            <w:r>
              <w:t>Leśniak Paweł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0:34,65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 w:rsidRPr="00385ED2">
              <w:t xml:space="preserve">III miejsce: </w:t>
            </w:r>
            <w:r>
              <w:t>Bobrowski Kamil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0:37,81</w:t>
            </w:r>
          </w:p>
        </w:tc>
      </w:tr>
    </w:tbl>
    <w:p w:rsidR="00CB156A" w:rsidRPr="00385ED2" w:rsidRDefault="00CB156A" w:rsidP="00F905E5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>
              <w:t>Żak Tomasz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0:38,53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>
              <w:t>Tokarz Jakub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0:39,10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>
              <w:t>Gołąb Mateusz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0:40,59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>
              <w:t>Jabłoński Igor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0:41,21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>
              <w:t>Sfałtek Mikołaj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0:43,40</w:t>
            </w:r>
          </w:p>
        </w:tc>
      </w:tr>
      <w:tr w:rsidR="00CB156A" w:rsidRPr="00385ED2" w:rsidTr="00567652">
        <w:trPr>
          <w:jc w:val="center"/>
        </w:trPr>
        <w:tc>
          <w:tcPr>
            <w:tcW w:w="4095" w:type="dxa"/>
          </w:tcPr>
          <w:p w:rsidR="00CB156A" w:rsidRPr="00385ED2" w:rsidRDefault="00CB156A" w:rsidP="00567652">
            <w:pPr>
              <w:spacing w:line="360" w:lineRule="auto"/>
            </w:pPr>
            <w:r>
              <w:t>Butenko Kiril</w:t>
            </w:r>
          </w:p>
        </w:tc>
        <w:tc>
          <w:tcPr>
            <w:tcW w:w="1730" w:type="dxa"/>
          </w:tcPr>
          <w:p w:rsidR="00CB156A" w:rsidRPr="00385ED2" w:rsidRDefault="00CB156A" w:rsidP="00567652">
            <w:pPr>
              <w:spacing w:line="360" w:lineRule="auto"/>
              <w:jc w:val="center"/>
            </w:pPr>
            <w:r>
              <w:t>0:48,85</w:t>
            </w:r>
          </w:p>
        </w:tc>
      </w:tr>
    </w:tbl>
    <w:p w:rsidR="00CB156A" w:rsidRDefault="00CB156A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</w:p>
    <w:sectPr w:rsidR="00CB156A" w:rsidSect="00CA48AE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4F3"/>
    <w:rsid w:val="0000119A"/>
    <w:rsid w:val="00072829"/>
    <w:rsid w:val="000A330E"/>
    <w:rsid w:val="000B58CB"/>
    <w:rsid w:val="000D5F28"/>
    <w:rsid w:val="000F7F6E"/>
    <w:rsid w:val="00127CD6"/>
    <w:rsid w:val="00133B2F"/>
    <w:rsid w:val="0015212E"/>
    <w:rsid w:val="00185477"/>
    <w:rsid w:val="001C447C"/>
    <w:rsid w:val="001F41D1"/>
    <w:rsid w:val="00233EB2"/>
    <w:rsid w:val="0024417D"/>
    <w:rsid w:val="0025124D"/>
    <w:rsid w:val="00254F3B"/>
    <w:rsid w:val="00277A28"/>
    <w:rsid w:val="00290F7E"/>
    <w:rsid w:val="002A75CD"/>
    <w:rsid w:val="002D4F22"/>
    <w:rsid w:val="002E572F"/>
    <w:rsid w:val="002E65F6"/>
    <w:rsid w:val="002F6C7D"/>
    <w:rsid w:val="00315363"/>
    <w:rsid w:val="00315EC8"/>
    <w:rsid w:val="00316F9F"/>
    <w:rsid w:val="00377B2B"/>
    <w:rsid w:val="00385ED2"/>
    <w:rsid w:val="003E39D9"/>
    <w:rsid w:val="00420C0C"/>
    <w:rsid w:val="0042403B"/>
    <w:rsid w:val="00436E28"/>
    <w:rsid w:val="00494770"/>
    <w:rsid w:val="004A0D0B"/>
    <w:rsid w:val="004C1CBC"/>
    <w:rsid w:val="00515F27"/>
    <w:rsid w:val="00520E53"/>
    <w:rsid w:val="0053073D"/>
    <w:rsid w:val="005474F3"/>
    <w:rsid w:val="00567652"/>
    <w:rsid w:val="005B2E36"/>
    <w:rsid w:val="005B6A2C"/>
    <w:rsid w:val="005C7956"/>
    <w:rsid w:val="006249C5"/>
    <w:rsid w:val="00651618"/>
    <w:rsid w:val="0065593C"/>
    <w:rsid w:val="006835AB"/>
    <w:rsid w:val="006A7A65"/>
    <w:rsid w:val="006C71EB"/>
    <w:rsid w:val="006F1C43"/>
    <w:rsid w:val="00702F1B"/>
    <w:rsid w:val="007032E8"/>
    <w:rsid w:val="00707F26"/>
    <w:rsid w:val="0071557E"/>
    <w:rsid w:val="007242D2"/>
    <w:rsid w:val="00766DDD"/>
    <w:rsid w:val="00781C1C"/>
    <w:rsid w:val="0078695D"/>
    <w:rsid w:val="007C18BE"/>
    <w:rsid w:val="008076D4"/>
    <w:rsid w:val="008537A0"/>
    <w:rsid w:val="008643E1"/>
    <w:rsid w:val="008815A0"/>
    <w:rsid w:val="008A439E"/>
    <w:rsid w:val="008A7E25"/>
    <w:rsid w:val="008C6887"/>
    <w:rsid w:val="009812FE"/>
    <w:rsid w:val="00992E9C"/>
    <w:rsid w:val="00993D24"/>
    <w:rsid w:val="009E187F"/>
    <w:rsid w:val="009E1C5E"/>
    <w:rsid w:val="00A00B8F"/>
    <w:rsid w:val="00A03E9A"/>
    <w:rsid w:val="00A04E74"/>
    <w:rsid w:val="00A10A9E"/>
    <w:rsid w:val="00A10E19"/>
    <w:rsid w:val="00A22BEE"/>
    <w:rsid w:val="00A26FF0"/>
    <w:rsid w:val="00A4324E"/>
    <w:rsid w:val="00A45AE7"/>
    <w:rsid w:val="00AD5166"/>
    <w:rsid w:val="00AF6A3C"/>
    <w:rsid w:val="00BD05C3"/>
    <w:rsid w:val="00C009D7"/>
    <w:rsid w:val="00C97B78"/>
    <w:rsid w:val="00CA48AE"/>
    <w:rsid w:val="00CB156A"/>
    <w:rsid w:val="00CC2D56"/>
    <w:rsid w:val="00CD4580"/>
    <w:rsid w:val="00D40A44"/>
    <w:rsid w:val="00D8706E"/>
    <w:rsid w:val="00D92ECF"/>
    <w:rsid w:val="00DA31FE"/>
    <w:rsid w:val="00E325CB"/>
    <w:rsid w:val="00E92B7A"/>
    <w:rsid w:val="00EA1592"/>
    <w:rsid w:val="00EC7687"/>
    <w:rsid w:val="00F02023"/>
    <w:rsid w:val="00F17DDC"/>
    <w:rsid w:val="00F26210"/>
    <w:rsid w:val="00F44DD4"/>
    <w:rsid w:val="00F466E2"/>
    <w:rsid w:val="00F876D8"/>
    <w:rsid w:val="00F905E5"/>
    <w:rsid w:val="00FD7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4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74F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C97B78"/>
    <w:pPr>
      <w:ind w:left="-426"/>
    </w:pPr>
    <w:rPr>
      <w:rFonts w:eastAsia="Calibri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7B78"/>
    <w:rPr>
      <w:rFonts w:ascii="Times New Roman" w:hAnsi="Times New Roman" w:cs="Times New Roman"/>
      <w:sz w:val="20"/>
      <w:lang w:eastAsia="pl-PL"/>
    </w:rPr>
  </w:style>
  <w:style w:type="paragraph" w:styleId="Caption">
    <w:name w:val="caption"/>
    <w:basedOn w:val="Normal"/>
    <w:next w:val="Normal"/>
    <w:uiPriority w:val="99"/>
    <w:qFormat/>
    <w:locked/>
    <w:rsid w:val="00A04E74"/>
    <w:pPr>
      <w:spacing w:after="200"/>
    </w:pPr>
    <w:rPr>
      <w:i/>
      <w:iCs/>
      <w:color w:val="1F497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A04E74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A04E74"/>
    <w:rPr>
      <w:rFonts w:ascii="Cambria" w:hAnsi="Cambria" w:cs="Times New Roman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rsid w:val="00A04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04E74"/>
    <w:rPr>
      <w:rFonts w:ascii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rsid w:val="00A04E7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A04E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936</Words>
  <Characters>5622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user</cp:lastModifiedBy>
  <cp:revision>3</cp:revision>
  <dcterms:created xsi:type="dcterms:W3CDTF">2024-12-05T14:33:00Z</dcterms:created>
  <dcterms:modified xsi:type="dcterms:W3CDTF">2024-12-05T16:06:00Z</dcterms:modified>
</cp:coreProperties>
</file>